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D1ADA" w14:textId="77777777" w:rsidR="002A5858" w:rsidRDefault="002B6824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0E5B86F3" wp14:editId="6854E2FB">
                <wp:simplePos x="0" y="0"/>
                <wp:positionH relativeFrom="page">
                  <wp:posOffset>154940</wp:posOffset>
                </wp:positionH>
                <wp:positionV relativeFrom="margin">
                  <wp:posOffset>-75565</wp:posOffset>
                </wp:positionV>
                <wp:extent cx="389255" cy="9575165"/>
                <wp:effectExtent l="0" t="0" r="0" b="6985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9255" cy="95751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31750"/>
                        </a:effectLst>
                        <a:extLst/>
                      </wps:spPr>
                      <wps:txbx>
                        <w:txbxContent>
                          <w:p w14:paraId="573494E6" w14:textId="4BA9F97C" w:rsidR="002A5858" w:rsidRDefault="002A585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2D4E9CE" w14:textId="77777777" w:rsidR="00FD262D" w:rsidRDefault="00FD262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5B86F3" id="Rectangle 397" o:spid="_x0000_s1026" style="position:absolute;margin-left:12.2pt;margin-top:-5.95pt;width:30.65pt;height:753.9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" o:allowincell="f" fillcolor="#daeef3 [664]" stroked="f">
                <v:textbox inset="21.6pt,21.6pt,21.6pt,21.6pt">
                  <w:txbxContent>
                    <w:p w14:paraId="573494E6" w14:textId="4BA9F97C" w:rsidR="002A5858" w:rsidRDefault="002A585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2D4E9CE" w14:textId="77777777" w:rsidR="00FD262D" w:rsidRDefault="00FD262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rFonts w:asciiTheme="minorHAnsi" w:hAnsiTheme="minorHAnsi"/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494B2" wp14:editId="2E193E84">
                <wp:simplePos x="0" y="0"/>
                <wp:positionH relativeFrom="column">
                  <wp:posOffset>1623060</wp:posOffset>
                </wp:positionH>
                <wp:positionV relativeFrom="paragraph">
                  <wp:posOffset>-140335</wp:posOffset>
                </wp:positionV>
                <wp:extent cx="448373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0459" w14:textId="77777777"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Woodstone Community Primary School</w:t>
                            </w:r>
                          </w:p>
                          <w:p w14:paraId="5653AEBC" w14:textId="77777777"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Heather Lane, Ravenstone, Leicestershire, LE67 2AH</w:t>
                            </w:r>
                          </w:p>
                          <w:p w14:paraId="63634B6B" w14:textId="77777777"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Tel: 01530 519473    email: wpsoffice1@woodstone.leics.sch.uk</w:t>
                            </w:r>
                          </w:p>
                          <w:p w14:paraId="73514200" w14:textId="77777777"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Headteacher: Mr P Mullins</w:t>
                            </w:r>
                          </w:p>
                          <w:p w14:paraId="0F5DFD0E" w14:textId="3DA01892"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Deputy Headteacher: M</w:t>
                            </w:r>
                            <w:r w:rsidR="003E4298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rs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G Clement</w:t>
                            </w:r>
                          </w:p>
                          <w:p w14:paraId="23C1A9BA" w14:textId="77777777" w:rsidR="002A5858" w:rsidRDefault="002A58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798FB6B" w14:textId="77777777" w:rsidR="002A5858" w:rsidRDefault="002B682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  <w:szCs w:val="32"/>
                              </w:rPr>
                              <w:t>Growing together, Learning forever</w:t>
                            </w:r>
                          </w:p>
                          <w:p w14:paraId="22F21037" w14:textId="77777777" w:rsidR="002A5858" w:rsidRDefault="002A58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9494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7.8pt;margin-top:-11.05pt;width:353.0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1qJQIAACUEAAAOAAAAZHJzL2Uyb0RvYy54bWysU81u2zAMvg/YOwi6L3YSZ02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" stroked="f">
                <v:textbox style="mso-fit-shape-to-text:t">
                  <w:txbxContent>
                    <w:p w14:paraId="3B200459" w14:textId="77777777" w:rsidR="002A5858" w:rsidRDefault="002B6824">
                      <w:pPr>
                        <w:jc w:val="center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Woodstone Community Primary School</w:t>
                      </w:r>
                    </w:p>
                    <w:p w14:paraId="5653AEBC" w14:textId="77777777" w:rsidR="002A5858" w:rsidRDefault="002B6824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Heather Lane, Ravenstone, Leicestershire, LE67 2AH</w:t>
                      </w:r>
                    </w:p>
                    <w:p w14:paraId="63634B6B" w14:textId="77777777" w:rsidR="002A5858" w:rsidRDefault="002B6824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Tel: 01530 519473    email: wpsoffice1@woodstone.leics.sch.uk</w:t>
                      </w:r>
                    </w:p>
                    <w:p w14:paraId="73514200" w14:textId="77777777" w:rsidR="002A5858" w:rsidRDefault="002B6824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Headteacher: Mr P Mullins</w:t>
                      </w:r>
                    </w:p>
                    <w:p w14:paraId="0F5DFD0E" w14:textId="3DA01892" w:rsidR="002A5858" w:rsidRDefault="002B6824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Deputy Headteacher: M</w:t>
                      </w:r>
                      <w:r w:rsidR="003E4298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rs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G Clement</w:t>
                      </w:r>
                    </w:p>
                    <w:p w14:paraId="23C1A9BA" w14:textId="77777777" w:rsidR="002A5858" w:rsidRDefault="002A5858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5798FB6B" w14:textId="77777777" w:rsidR="002A5858" w:rsidRDefault="002B6824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sz w:val="32"/>
                          <w:szCs w:val="32"/>
                        </w:rPr>
                        <w:t>Growing together, Learning forever</w:t>
                      </w:r>
                    </w:p>
                    <w:p w14:paraId="22F21037" w14:textId="77777777" w:rsidR="002A5858" w:rsidRDefault="002A5858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40"/>
          <w:szCs w:val="40"/>
          <w:lang w:eastAsia="en-GB"/>
        </w:rPr>
        <w:drawing>
          <wp:anchor distT="36576" distB="36576" distL="36576" distR="36576" simplePos="0" relativeHeight="251658240" behindDoc="1" locked="0" layoutInCell="1" allowOverlap="1" wp14:anchorId="19801D3B" wp14:editId="62EE1AA7">
            <wp:simplePos x="0" y="0"/>
            <wp:positionH relativeFrom="column">
              <wp:posOffset>82550</wp:posOffset>
            </wp:positionH>
            <wp:positionV relativeFrom="paragraph">
              <wp:posOffset>-635</wp:posOffset>
            </wp:positionV>
            <wp:extent cx="122428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74" y="21304"/>
                <wp:lineTo x="21174" y="0"/>
                <wp:lineTo x="0" y="0"/>
              </wp:wrapPolygon>
            </wp:wrapTight>
            <wp:docPr id="1" name="Picture 1" descr="wood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d_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FCE1" w14:textId="77777777" w:rsidR="002A5858" w:rsidRDefault="002A5858"/>
    <w:p w14:paraId="10E11BDB" w14:textId="77777777" w:rsidR="002A5858" w:rsidRDefault="002A5858">
      <w:pPr>
        <w:rPr>
          <w:rFonts w:asciiTheme="minorHAnsi" w:hAnsiTheme="minorHAnsi"/>
          <w:sz w:val="22"/>
          <w:szCs w:val="22"/>
        </w:rPr>
      </w:pPr>
    </w:p>
    <w:p w14:paraId="26F66B6A" w14:textId="77777777" w:rsidR="002A5858" w:rsidRDefault="002A5858"/>
    <w:p w14:paraId="56838697" w14:textId="77777777" w:rsidR="002A5858" w:rsidRDefault="002A5858"/>
    <w:p w14:paraId="0ECF3AD5" w14:textId="77777777" w:rsidR="002A5858" w:rsidRDefault="002A5858"/>
    <w:p w14:paraId="3F10A70A" w14:textId="77777777" w:rsidR="002A5858" w:rsidRDefault="002A5858"/>
    <w:p w14:paraId="7CE5042B" w14:textId="77777777" w:rsidR="002A5858" w:rsidRDefault="002A5858"/>
    <w:p w14:paraId="741FBD76" w14:textId="2DB23B00" w:rsidR="00BB4B0D" w:rsidRDefault="002B6824" w:rsidP="00D8252D">
      <w:pPr>
        <w:rPr>
          <w:b/>
        </w:rPr>
      </w:pPr>
      <w:r>
        <w:rPr>
          <w:b/>
        </w:rPr>
        <w:t>_________________________________________________________________________________</w:t>
      </w:r>
    </w:p>
    <w:p w14:paraId="298E4BFD" w14:textId="446F48B4" w:rsidR="00244DF4" w:rsidRDefault="00244DF4" w:rsidP="00D8252D">
      <w:pPr>
        <w:rPr>
          <w:rFonts w:asciiTheme="minorHAnsi" w:hAnsiTheme="minorHAnsi"/>
          <w:b/>
          <w:sz w:val="22"/>
          <w:szCs w:val="22"/>
        </w:rPr>
      </w:pPr>
    </w:p>
    <w:p w14:paraId="7C44FF59" w14:textId="02B445DA" w:rsidR="00244DF4" w:rsidRPr="00244DF4" w:rsidRDefault="00306B99" w:rsidP="00D8252D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Tuesday 21</w:t>
      </w:r>
      <w:r w:rsidR="0011794B">
        <w:rPr>
          <w:rFonts w:asciiTheme="minorHAnsi" w:hAnsiTheme="minorHAnsi"/>
          <w:b/>
          <w:sz w:val="22"/>
          <w:szCs w:val="22"/>
          <w:vertAlign w:val="superscript"/>
        </w:rPr>
        <w:t>st</w:t>
      </w:r>
      <w:bookmarkStart w:id="0" w:name="_GoBack"/>
      <w:bookmarkEnd w:id="0"/>
      <w:r w:rsidR="00244DF4">
        <w:rPr>
          <w:rFonts w:asciiTheme="minorHAnsi" w:hAnsiTheme="minorHAnsi"/>
          <w:b/>
          <w:sz w:val="22"/>
          <w:szCs w:val="22"/>
        </w:rPr>
        <w:t xml:space="preserve"> April</w:t>
      </w:r>
    </w:p>
    <w:p w14:paraId="28ED2DBE" w14:textId="77777777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Style w:val="Strong"/>
          <w:rFonts w:asciiTheme="minorHAnsi" w:hAnsiTheme="minorHAnsi" w:cstheme="minorHAnsi"/>
          <w:szCs w:val="21"/>
        </w:rPr>
        <w:t>Dear Parents,</w:t>
      </w:r>
    </w:p>
    <w:p w14:paraId="2E00A7D1" w14:textId="4DC6BDCC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Fonts w:asciiTheme="minorHAnsi" w:hAnsiTheme="minorHAnsi" w:cstheme="minorHAnsi"/>
          <w:szCs w:val="21"/>
        </w:rPr>
        <w:t>Welcome back! Mrs Sainsbury and I hope you all enjoyed a well</w:t>
      </w:r>
      <w:r w:rsidRPr="00FD262D">
        <w:rPr>
          <w:rFonts w:asciiTheme="minorHAnsi" w:hAnsiTheme="minorHAnsi" w:cstheme="minorHAnsi"/>
          <w:szCs w:val="21"/>
        </w:rPr>
        <w:noBreakHyphen/>
        <w:t>deserved</w:t>
      </w:r>
      <w:r w:rsidR="00525E24">
        <w:rPr>
          <w:rFonts w:asciiTheme="minorHAnsi" w:hAnsiTheme="minorHAnsi" w:cstheme="minorHAnsi"/>
          <w:szCs w:val="21"/>
        </w:rPr>
        <w:t xml:space="preserve"> Easter</w:t>
      </w:r>
      <w:r w:rsidRPr="00FD262D">
        <w:rPr>
          <w:rFonts w:asciiTheme="minorHAnsi" w:hAnsiTheme="minorHAnsi" w:cstheme="minorHAnsi"/>
          <w:szCs w:val="21"/>
        </w:rPr>
        <w:t xml:space="preserve"> break. </w:t>
      </w:r>
      <w:r w:rsidR="00525E24">
        <w:rPr>
          <w:rFonts w:asciiTheme="minorHAnsi" w:hAnsiTheme="minorHAnsi" w:cstheme="minorHAnsi"/>
          <w:szCs w:val="21"/>
        </w:rPr>
        <w:t xml:space="preserve">We can’t believe it is summer term already, how time is flying! </w:t>
      </w:r>
    </w:p>
    <w:p w14:paraId="30391B33" w14:textId="3A0F0F71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Fonts w:asciiTheme="minorHAnsi" w:hAnsiTheme="minorHAnsi" w:cstheme="minorHAnsi"/>
          <w:szCs w:val="21"/>
        </w:rPr>
        <w:t xml:space="preserve">• </w:t>
      </w:r>
      <w:r w:rsidRPr="00FD262D">
        <w:rPr>
          <w:rStyle w:val="Strong"/>
          <w:rFonts w:asciiTheme="minorHAnsi" w:hAnsiTheme="minorHAnsi" w:cstheme="minorHAnsi"/>
          <w:szCs w:val="21"/>
        </w:rPr>
        <w:t>PE – T</w:t>
      </w:r>
      <w:r w:rsidR="00525E24">
        <w:rPr>
          <w:rStyle w:val="Strong"/>
          <w:rFonts w:asciiTheme="minorHAnsi" w:hAnsiTheme="minorHAnsi" w:cstheme="minorHAnsi"/>
          <w:szCs w:val="21"/>
        </w:rPr>
        <w:t>uesday</w:t>
      </w:r>
      <w:r w:rsidRPr="00FD262D">
        <w:rPr>
          <w:rFonts w:asciiTheme="minorHAnsi" w:hAnsiTheme="minorHAnsi" w:cstheme="minorHAnsi"/>
          <w:szCs w:val="21"/>
        </w:rPr>
        <w:br/>
        <w:t>PE</w:t>
      </w:r>
      <w:r w:rsidR="005D40F2">
        <w:rPr>
          <w:rFonts w:asciiTheme="minorHAnsi" w:hAnsiTheme="minorHAnsi" w:cstheme="minorHAnsi"/>
          <w:szCs w:val="21"/>
        </w:rPr>
        <w:t xml:space="preserve"> will now take place on Tuesday</w:t>
      </w:r>
      <w:r w:rsidRPr="00FD262D">
        <w:rPr>
          <w:rFonts w:asciiTheme="minorHAnsi" w:hAnsiTheme="minorHAnsi" w:cstheme="minorHAnsi"/>
          <w:szCs w:val="21"/>
        </w:rPr>
        <w:t xml:space="preserve"> mornings with our PE coach. This term’s topic is </w:t>
      </w:r>
      <w:r w:rsidR="00525E24">
        <w:rPr>
          <w:rFonts w:asciiTheme="minorHAnsi" w:hAnsiTheme="minorHAnsi" w:cstheme="minorHAnsi"/>
          <w:szCs w:val="21"/>
        </w:rPr>
        <w:t>team game</w:t>
      </w:r>
      <w:r w:rsidR="00B1132C">
        <w:rPr>
          <w:rFonts w:asciiTheme="minorHAnsi" w:hAnsiTheme="minorHAnsi" w:cstheme="minorHAnsi"/>
          <w:szCs w:val="21"/>
        </w:rPr>
        <w:t>s</w:t>
      </w:r>
      <w:r w:rsidRPr="00FD262D">
        <w:rPr>
          <w:rFonts w:asciiTheme="minorHAnsi" w:hAnsiTheme="minorHAnsi" w:cstheme="minorHAnsi"/>
          <w:szCs w:val="21"/>
        </w:rPr>
        <w:t xml:space="preserve">, so please ensure your child has their </w:t>
      </w:r>
      <w:r w:rsidR="00525E24">
        <w:rPr>
          <w:rFonts w:asciiTheme="minorHAnsi" w:hAnsiTheme="minorHAnsi" w:cstheme="minorHAnsi"/>
          <w:szCs w:val="21"/>
        </w:rPr>
        <w:t>outdoor</w:t>
      </w:r>
      <w:r w:rsidRPr="00FD262D">
        <w:rPr>
          <w:rFonts w:asciiTheme="minorHAnsi" w:hAnsiTheme="minorHAnsi" w:cstheme="minorHAnsi"/>
          <w:szCs w:val="21"/>
        </w:rPr>
        <w:t xml:space="preserve"> PE kit in school on</w:t>
      </w:r>
      <w:r w:rsidR="00525E24">
        <w:rPr>
          <w:rFonts w:asciiTheme="minorHAnsi" w:hAnsiTheme="minorHAnsi" w:cstheme="minorHAnsi"/>
          <w:szCs w:val="21"/>
        </w:rPr>
        <w:t xml:space="preserve"> Tuesdays.</w:t>
      </w:r>
    </w:p>
    <w:p w14:paraId="19D53FA8" w14:textId="28CC1497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Fonts w:asciiTheme="minorHAnsi" w:hAnsiTheme="minorHAnsi" w:cstheme="minorHAnsi"/>
          <w:szCs w:val="21"/>
        </w:rPr>
        <w:t xml:space="preserve">• </w:t>
      </w:r>
      <w:r w:rsidRPr="00FD262D">
        <w:rPr>
          <w:rStyle w:val="Strong"/>
          <w:rFonts w:asciiTheme="minorHAnsi" w:hAnsiTheme="minorHAnsi" w:cstheme="minorHAnsi"/>
          <w:szCs w:val="21"/>
        </w:rPr>
        <w:t>Forest School – Fridays</w:t>
      </w:r>
      <w:r w:rsidRPr="00FD262D">
        <w:rPr>
          <w:rFonts w:asciiTheme="minorHAnsi" w:hAnsiTheme="minorHAnsi" w:cstheme="minorHAnsi"/>
          <w:szCs w:val="21"/>
        </w:rPr>
        <w:br/>
        <w:t xml:space="preserve">Forest School will continue on Friday afternoons. </w:t>
      </w:r>
      <w:r w:rsidR="00244DF4">
        <w:rPr>
          <w:rFonts w:asciiTheme="minorHAnsi" w:hAnsiTheme="minorHAnsi" w:cstheme="minorHAnsi"/>
          <w:szCs w:val="21"/>
        </w:rPr>
        <w:t>As the weather warms up, please ensure your child still wears long sleeves and trousers.</w:t>
      </w:r>
    </w:p>
    <w:p w14:paraId="24F7D87D" w14:textId="4E57B31B" w:rsid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Fonts w:asciiTheme="minorHAnsi" w:hAnsiTheme="minorHAnsi" w:cstheme="minorHAnsi"/>
          <w:szCs w:val="21"/>
        </w:rPr>
        <w:t xml:space="preserve">• </w:t>
      </w:r>
      <w:r w:rsidRPr="00FD262D">
        <w:rPr>
          <w:rStyle w:val="Strong"/>
          <w:rFonts w:asciiTheme="minorHAnsi" w:hAnsiTheme="minorHAnsi" w:cstheme="minorHAnsi"/>
          <w:szCs w:val="21"/>
        </w:rPr>
        <w:t>Reading and Phonics</w:t>
      </w:r>
      <w:r w:rsidRPr="00FD262D">
        <w:rPr>
          <w:rFonts w:asciiTheme="minorHAnsi" w:hAnsiTheme="minorHAnsi" w:cstheme="minorHAnsi"/>
          <w:szCs w:val="21"/>
        </w:rPr>
        <w:br/>
        <w:t xml:space="preserve">With the Phonics Screening Check approaching in June, reading regularly is as important as ever. Please read with your child </w:t>
      </w:r>
      <w:r w:rsidRPr="00FD262D">
        <w:rPr>
          <w:rStyle w:val="Strong"/>
          <w:rFonts w:asciiTheme="minorHAnsi" w:hAnsiTheme="minorHAnsi" w:cstheme="minorHAnsi"/>
          <w:szCs w:val="21"/>
        </w:rPr>
        <w:t>five times a week</w:t>
      </w:r>
      <w:r w:rsidRPr="00FD262D">
        <w:rPr>
          <w:rFonts w:asciiTheme="minorHAnsi" w:hAnsiTheme="minorHAnsi" w:cstheme="minorHAnsi"/>
          <w:szCs w:val="21"/>
        </w:rPr>
        <w:t xml:space="preserve"> and record it in their reading diary. We will be sending additional </w:t>
      </w:r>
      <w:r w:rsidR="00244DF4">
        <w:rPr>
          <w:rFonts w:asciiTheme="minorHAnsi" w:hAnsiTheme="minorHAnsi" w:cstheme="minorHAnsi"/>
          <w:szCs w:val="21"/>
        </w:rPr>
        <w:t>phonics</w:t>
      </w:r>
      <w:r w:rsidRPr="00FD262D">
        <w:rPr>
          <w:rFonts w:asciiTheme="minorHAnsi" w:hAnsiTheme="minorHAnsi" w:cstheme="minorHAnsi"/>
          <w:szCs w:val="21"/>
        </w:rPr>
        <w:t xml:space="preserve"> materials home over the coming months.</w:t>
      </w:r>
    </w:p>
    <w:p w14:paraId="764F48A3" w14:textId="77777777" w:rsidR="00244DF4" w:rsidRPr="00244DF4" w:rsidRDefault="00244DF4" w:rsidP="00244DF4">
      <w:pPr>
        <w:spacing w:before="100" w:beforeAutospacing="1" w:after="100" w:afterAutospacing="1" w:line="300" w:lineRule="atLeast"/>
        <w:rPr>
          <w:rFonts w:asciiTheme="minorHAnsi" w:hAnsiTheme="minorHAnsi" w:cstheme="minorHAnsi"/>
          <w:szCs w:val="21"/>
          <w:lang w:eastAsia="en-GB"/>
        </w:rPr>
      </w:pPr>
      <w:r w:rsidRPr="00244DF4">
        <w:rPr>
          <w:rFonts w:asciiTheme="minorHAnsi" w:hAnsiTheme="minorHAnsi" w:cstheme="minorHAnsi"/>
          <w:b/>
          <w:bCs/>
          <w:szCs w:val="21"/>
          <w:lang w:eastAsia="en-GB"/>
        </w:rPr>
        <w:t>Notes for next half term:</w:t>
      </w:r>
    </w:p>
    <w:p w14:paraId="5AA288E7" w14:textId="77777777" w:rsidR="00244DF4" w:rsidRPr="00244DF4" w:rsidRDefault="00244DF4" w:rsidP="00244DF4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Cs w:val="24"/>
          <w:lang w:eastAsia="en-GB"/>
        </w:rPr>
      </w:pPr>
      <w:r w:rsidRPr="00244DF4">
        <w:rPr>
          <w:rFonts w:asciiTheme="minorHAnsi" w:hAnsiTheme="minorHAnsi" w:cstheme="minorHAnsi"/>
          <w:szCs w:val="24"/>
          <w:lang w:eastAsia="en-GB"/>
        </w:rPr>
        <w:t xml:space="preserve">The Phonics Screening Check will take place during the week beginning </w:t>
      </w:r>
      <w:r w:rsidRPr="00244DF4">
        <w:rPr>
          <w:rFonts w:asciiTheme="minorHAnsi" w:hAnsiTheme="minorHAnsi" w:cstheme="minorHAnsi"/>
          <w:b/>
          <w:bCs/>
          <w:szCs w:val="24"/>
          <w:lang w:eastAsia="en-GB"/>
        </w:rPr>
        <w:t>8th June</w:t>
      </w:r>
      <w:r w:rsidRPr="00244DF4">
        <w:rPr>
          <w:rFonts w:asciiTheme="minorHAnsi" w:hAnsiTheme="minorHAnsi" w:cstheme="minorHAnsi"/>
          <w:szCs w:val="24"/>
          <w:lang w:eastAsia="en-GB"/>
        </w:rPr>
        <w:t>. If you have any questions about this, please do not hesitate to ask.</w:t>
      </w:r>
    </w:p>
    <w:p w14:paraId="286AF124" w14:textId="77777777" w:rsidR="00244DF4" w:rsidRPr="00244DF4" w:rsidRDefault="00244DF4" w:rsidP="00244DF4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Cs w:val="24"/>
          <w:lang w:eastAsia="en-GB"/>
        </w:rPr>
      </w:pPr>
      <w:r w:rsidRPr="00244DF4">
        <w:rPr>
          <w:rFonts w:asciiTheme="minorHAnsi" w:hAnsiTheme="minorHAnsi" w:cstheme="minorHAnsi"/>
          <w:szCs w:val="24"/>
          <w:lang w:eastAsia="en-GB"/>
        </w:rPr>
        <w:t xml:space="preserve">We will be going on a trip to the </w:t>
      </w:r>
      <w:r w:rsidRPr="00244DF4">
        <w:rPr>
          <w:rFonts w:asciiTheme="minorHAnsi" w:hAnsiTheme="minorHAnsi" w:cstheme="minorHAnsi"/>
          <w:b/>
          <w:bCs/>
          <w:szCs w:val="24"/>
          <w:lang w:eastAsia="en-GB"/>
        </w:rPr>
        <w:t>Botanical Gardens</w:t>
      </w:r>
      <w:r w:rsidRPr="00244DF4">
        <w:rPr>
          <w:rFonts w:asciiTheme="minorHAnsi" w:hAnsiTheme="minorHAnsi" w:cstheme="minorHAnsi"/>
          <w:szCs w:val="24"/>
          <w:lang w:eastAsia="en-GB"/>
        </w:rPr>
        <w:t xml:space="preserve"> as part of our </w:t>
      </w:r>
      <w:r w:rsidRPr="00244DF4">
        <w:rPr>
          <w:rFonts w:asciiTheme="minorHAnsi" w:hAnsiTheme="minorHAnsi" w:cstheme="minorHAnsi"/>
          <w:i/>
          <w:iCs/>
          <w:szCs w:val="24"/>
          <w:lang w:eastAsia="en-GB"/>
        </w:rPr>
        <w:t>Plants</w:t>
      </w:r>
      <w:r w:rsidRPr="00244DF4">
        <w:rPr>
          <w:rFonts w:asciiTheme="minorHAnsi" w:hAnsiTheme="minorHAnsi" w:cstheme="minorHAnsi"/>
          <w:szCs w:val="24"/>
          <w:lang w:eastAsia="en-GB"/>
        </w:rPr>
        <w:t xml:space="preserve"> science topic. A letter with full details will be sent out shortly.</w:t>
      </w:r>
    </w:p>
    <w:p w14:paraId="29B1C926" w14:textId="77777777" w:rsidR="00244DF4" w:rsidRPr="00244DF4" w:rsidRDefault="00244DF4" w:rsidP="00244DF4">
      <w:pPr>
        <w:spacing w:before="100" w:beforeAutospacing="1" w:after="100" w:afterAutospacing="1" w:line="300" w:lineRule="atLeast"/>
        <w:rPr>
          <w:rFonts w:asciiTheme="minorHAnsi" w:hAnsiTheme="minorHAnsi" w:cstheme="minorHAnsi"/>
          <w:szCs w:val="24"/>
          <w:lang w:eastAsia="en-GB"/>
        </w:rPr>
      </w:pPr>
      <w:r w:rsidRPr="00244DF4">
        <w:rPr>
          <w:rFonts w:asciiTheme="minorHAnsi" w:hAnsiTheme="minorHAnsi" w:cstheme="minorHAnsi"/>
          <w:szCs w:val="24"/>
          <w:lang w:eastAsia="en-GB"/>
        </w:rPr>
        <w:t>As always, if you have any questions, you are welcome to speak to me at the door or contact me via email.</w:t>
      </w:r>
    </w:p>
    <w:p w14:paraId="4CB5D954" w14:textId="2770A5F1" w:rsidR="00FD262D" w:rsidRPr="00FD262D" w:rsidRDefault="00FD262D" w:rsidP="00FD262D">
      <w:pPr>
        <w:pStyle w:val="NormalWeb"/>
        <w:spacing w:line="300" w:lineRule="atLeast"/>
        <w:rPr>
          <w:rStyle w:val="Strong"/>
          <w:rFonts w:asciiTheme="minorHAnsi" w:hAnsiTheme="minorHAnsi" w:cstheme="minorHAnsi"/>
          <w:szCs w:val="21"/>
        </w:rPr>
      </w:pPr>
      <w:r w:rsidRPr="00FD262D">
        <w:rPr>
          <w:rStyle w:val="Strong"/>
          <w:rFonts w:asciiTheme="minorHAnsi" w:hAnsiTheme="minorHAnsi" w:cstheme="minorHAnsi"/>
          <w:szCs w:val="21"/>
        </w:rPr>
        <w:t>Kind regards,</w:t>
      </w:r>
    </w:p>
    <w:p w14:paraId="0851BE78" w14:textId="6140EFB5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Fonts w:asciiTheme="minorHAnsi" w:hAnsiTheme="minorHAnsi" w:cstheme="minorHAnsi"/>
          <w:noProof/>
          <w:sz w:val="32"/>
        </w:rPr>
        <w:drawing>
          <wp:anchor distT="0" distB="0" distL="114300" distR="114300" simplePos="0" relativeHeight="251664384" behindDoc="1" locked="0" layoutInCell="1" allowOverlap="1" wp14:anchorId="58358A75" wp14:editId="21EED594">
            <wp:simplePos x="0" y="0"/>
            <wp:positionH relativeFrom="margin">
              <wp:posOffset>-30480</wp:posOffset>
            </wp:positionH>
            <wp:positionV relativeFrom="paragraph">
              <wp:posOffset>124460</wp:posOffset>
            </wp:positionV>
            <wp:extent cx="1294765" cy="377825"/>
            <wp:effectExtent l="0" t="0" r="635" b="3175"/>
            <wp:wrapTight wrapText="bothSides">
              <wp:wrapPolygon edited="0">
                <wp:start x="0" y="0"/>
                <wp:lineTo x="0" y="20692"/>
                <wp:lineTo x="21293" y="20692"/>
                <wp:lineTo x="2129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5262D" w14:textId="3F41FAD7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</w:p>
    <w:p w14:paraId="775F55E9" w14:textId="77777777" w:rsidR="00FD262D" w:rsidRPr="00FD262D" w:rsidRDefault="00FD262D" w:rsidP="00FD262D">
      <w:pPr>
        <w:pStyle w:val="NormalWeb"/>
        <w:spacing w:line="300" w:lineRule="atLeast"/>
        <w:rPr>
          <w:rFonts w:asciiTheme="minorHAnsi" w:hAnsiTheme="minorHAnsi" w:cstheme="minorHAnsi"/>
          <w:szCs w:val="21"/>
        </w:rPr>
      </w:pPr>
      <w:r w:rsidRPr="00FD262D">
        <w:rPr>
          <w:rFonts w:asciiTheme="minorHAnsi" w:hAnsiTheme="minorHAnsi" w:cstheme="minorHAnsi"/>
          <w:szCs w:val="21"/>
        </w:rPr>
        <w:t>Mrs Stanley</w:t>
      </w:r>
    </w:p>
    <w:p w14:paraId="56FCBE45" w14:textId="77777777" w:rsidR="004872BB" w:rsidRDefault="004872BB" w:rsidP="00D8252D">
      <w:pPr>
        <w:rPr>
          <w:rFonts w:asciiTheme="minorHAnsi" w:hAnsiTheme="minorHAnsi" w:cstheme="minorHAnsi"/>
          <w:sz w:val="22"/>
        </w:rPr>
      </w:pPr>
    </w:p>
    <w:p w14:paraId="391C50FB" w14:textId="77777777" w:rsidR="002A5858" w:rsidRDefault="002A5858">
      <w:pPr>
        <w:tabs>
          <w:tab w:val="left" w:pos="3288"/>
        </w:tabs>
        <w:rPr>
          <w:rFonts w:asciiTheme="minorHAnsi" w:hAnsiTheme="minorHAnsi"/>
          <w:sz w:val="22"/>
          <w:szCs w:val="22"/>
        </w:rPr>
      </w:pPr>
    </w:p>
    <w:sectPr w:rsidR="002A5858">
      <w:footerReference w:type="default" r:id="rId9"/>
      <w:pgSz w:w="11906" w:h="16838" w:code="9"/>
      <w:pgMar w:top="567" w:right="851" w:bottom="1440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03A73" w14:textId="77777777" w:rsidR="00126A61" w:rsidRDefault="00126A61">
      <w:r>
        <w:separator/>
      </w:r>
    </w:p>
  </w:endnote>
  <w:endnote w:type="continuationSeparator" w:id="0">
    <w:p w14:paraId="7E51255B" w14:textId="77777777" w:rsidR="00126A61" w:rsidRDefault="00126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0570E" w14:textId="77777777" w:rsidR="002A5858" w:rsidRDefault="002B6824">
    <w:pPr>
      <w:pStyle w:val="Footer"/>
      <w:tabs>
        <w:tab w:val="clear" w:pos="4513"/>
        <w:tab w:val="clear" w:pos="9026"/>
        <w:tab w:val="left" w:pos="624"/>
      </w:tabs>
      <w:rPr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93056" behindDoc="1" locked="0" layoutInCell="1" allowOverlap="1" wp14:anchorId="6A52867E" wp14:editId="7AFE6E54">
          <wp:simplePos x="0" y="0"/>
          <wp:positionH relativeFrom="column">
            <wp:posOffset>4233545</wp:posOffset>
          </wp:positionH>
          <wp:positionV relativeFrom="paragraph">
            <wp:posOffset>-220667</wp:posOffset>
          </wp:positionV>
          <wp:extent cx="549910" cy="558165"/>
          <wp:effectExtent l="0" t="0" r="2540" b="0"/>
          <wp:wrapTight wrapText="bothSides">
            <wp:wrapPolygon edited="0">
              <wp:start x="0" y="0"/>
              <wp:lineTo x="0" y="20642"/>
              <wp:lineTo x="20952" y="20642"/>
              <wp:lineTo x="20952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1008" behindDoc="1" locked="0" layoutInCell="1" allowOverlap="1" wp14:anchorId="0DDB9590" wp14:editId="3C057155">
          <wp:simplePos x="0" y="0"/>
          <wp:positionH relativeFrom="column">
            <wp:posOffset>1099185</wp:posOffset>
          </wp:positionH>
          <wp:positionV relativeFrom="paragraph">
            <wp:posOffset>-78740</wp:posOffset>
          </wp:positionV>
          <wp:extent cx="457200" cy="438150"/>
          <wp:effectExtent l="0" t="0" r="0" b="0"/>
          <wp:wrapTight wrapText="bothSides">
            <wp:wrapPolygon edited="0">
              <wp:start x="0" y="0"/>
              <wp:lineTo x="0" y="20661"/>
              <wp:lineTo x="20700" y="20661"/>
              <wp:lineTo x="2070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7D99050" wp14:editId="30821D03">
          <wp:simplePos x="0" y="0"/>
          <wp:positionH relativeFrom="column">
            <wp:posOffset>1652905</wp:posOffset>
          </wp:positionH>
          <wp:positionV relativeFrom="page">
            <wp:posOffset>9987280</wp:posOffset>
          </wp:positionV>
          <wp:extent cx="501015" cy="512445"/>
          <wp:effectExtent l="0" t="0" r="0" b="1905"/>
          <wp:wrapTight wrapText="bothSides">
            <wp:wrapPolygon edited="0">
              <wp:start x="0" y="0"/>
              <wp:lineTo x="0" y="20877"/>
              <wp:lineTo x="20532" y="20877"/>
              <wp:lineTo x="20532" y="0"/>
              <wp:lineTo x="0" y="0"/>
            </wp:wrapPolygon>
          </wp:wrapTight>
          <wp:docPr id="5" name="Picture 5" descr="3603 schools award logo349 (light green)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603 schools award logo349 (light green)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0"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0A9FCEAA" wp14:editId="2FC809AE">
          <wp:simplePos x="0" y="0"/>
          <wp:positionH relativeFrom="column">
            <wp:posOffset>2235835</wp:posOffset>
          </wp:positionH>
          <wp:positionV relativeFrom="page">
            <wp:posOffset>10104120</wp:posOffset>
          </wp:positionV>
          <wp:extent cx="682625" cy="337185"/>
          <wp:effectExtent l="0" t="0" r="3175" b="5715"/>
          <wp:wrapTight wrapText="bothSides">
            <wp:wrapPolygon edited="0">
              <wp:start x="1206" y="0"/>
              <wp:lineTo x="0" y="3661"/>
              <wp:lineTo x="0" y="20746"/>
              <wp:lineTo x="21098" y="20746"/>
              <wp:lineTo x="21098" y="0"/>
              <wp:lineTo x="1206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28281B59" wp14:editId="25ADF595">
          <wp:simplePos x="0" y="0"/>
          <wp:positionH relativeFrom="column">
            <wp:posOffset>121285</wp:posOffset>
          </wp:positionH>
          <wp:positionV relativeFrom="page">
            <wp:posOffset>10083800</wp:posOffset>
          </wp:positionV>
          <wp:extent cx="865505" cy="357505"/>
          <wp:effectExtent l="0" t="0" r="0" b="4445"/>
          <wp:wrapTight wrapText="bothSides">
            <wp:wrapPolygon edited="0">
              <wp:start x="0" y="0"/>
              <wp:lineTo x="0" y="20718"/>
              <wp:lineTo x="20919" y="20718"/>
              <wp:lineTo x="2091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84864" behindDoc="1" locked="0" layoutInCell="1" allowOverlap="1" wp14:anchorId="1DB31D36" wp14:editId="7B74706A">
          <wp:simplePos x="0" y="0"/>
          <wp:positionH relativeFrom="column">
            <wp:posOffset>3416935</wp:posOffset>
          </wp:positionH>
          <wp:positionV relativeFrom="page">
            <wp:posOffset>10100945</wp:posOffset>
          </wp:positionV>
          <wp:extent cx="714375" cy="344805"/>
          <wp:effectExtent l="0" t="0" r="9525" b="0"/>
          <wp:wrapTight wrapText="bothSides">
            <wp:wrapPolygon edited="0">
              <wp:start x="0" y="0"/>
              <wp:lineTo x="0" y="20287"/>
              <wp:lineTo x="21312" y="20287"/>
              <wp:lineTo x="213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2816" behindDoc="1" locked="0" layoutInCell="1" allowOverlap="1" wp14:anchorId="3D097D82" wp14:editId="3020A664">
          <wp:simplePos x="0" y="0"/>
          <wp:positionH relativeFrom="margin">
            <wp:posOffset>4796790</wp:posOffset>
          </wp:positionH>
          <wp:positionV relativeFrom="page">
            <wp:posOffset>9997440</wp:posOffset>
          </wp:positionV>
          <wp:extent cx="438785" cy="443230"/>
          <wp:effectExtent l="0" t="0" r="0" b="0"/>
          <wp:wrapTight wrapText="bothSides">
            <wp:wrapPolygon edited="0">
              <wp:start x="0" y="0"/>
              <wp:lineTo x="0" y="20424"/>
              <wp:lineTo x="20631" y="20424"/>
              <wp:lineTo x="20631" y="0"/>
              <wp:lineTo x="0" y="0"/>
            </wp:wrapPolygon>
          </wp:wrapTight>
          <wp:docPr id="4" name="Picture 4" descr="Image result for school games gold logo 2018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chool games gold logo 2018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6F9C0CB6" wp14:editId="50A09FC5">
          <wp:simplePos x="0" y="0"/>
          <wp:positionH relativeFrom="column">
            <wp:posOffset>5303520</wp:posOffset>
          </wp:positionH>
          <wp:positionV relativeFrom="page">
            <wp:posOffset>9997440</wp:posOffset>
          </wp:positionV>
          <wp:extent cx="663575" cy="514350"/>
          <wp:effectExtent l="0" t="0" r="3175" b="0"/>
          <wp:wrapTight wrapText="bothSides">
            <wp:wrapPolygon edited="0">
              <wp:start x="0" y="0"/>
              <wp:lineTo x="0" y="20800"/>
              <wp:lineTo x="21083" y="20800"/>
              <wp:lineTo x="2108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9984" behindDoc="1" locked="1" layoutInCell="1" allowOverlap="1" wp14:anchorId="3D1E39EF" wp14:editId="4BA158D8">
          <wp:simplePos x="0" y="0"/>
          <wp:positionH relativeFrom="column">
            <wp:posOffset>2899410</wp:posOffset>
          </wp:positionH>
          <wp:positionV relativeFrom="page">
            <wp:posOffset>9934575</wp:posOffset>
          </wp:positionV>
          <wp:extent cx="572135" cy="572135"/>
          <wp:effectExtent l="0" t="0" r="0" b="0"/>
          <wp:wrapTight wrapText="bothSides">
            <wp:wrapPolygon edited="0">
              <wp:start x="0" y="0"/>
              <wp:lineTo x="0" y="20857"/>
              <wp:lineTo x="20857" y="20857"/>
              <wp:lineTo x="2085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07DA3A34" wp14:editId="59F7874C">
          <wp:simplePos x="0" y="0"/>
          <wp:positionH relativeFrom="column">
            <wp:posOffset>6043019</wp:posOffset>
          </wp:positionH>
          <wp:positionV relativeFrom="page">
            <wp:posOffset>10015268</wp:posOffset>
          </wp:positionV>
          <wp:extent cx="649605" cy="440055"/>
          <wp:effectExtent l="0" t="0" r="0" b="0"/>
          <wp:wrapTight wrapText="bothSides">
            <wp:wrapPolygon edited="0">
              <wp:start x="0" y="0"/>
              <wp:lineTo x="0" y="20571"/>
              <wp:lineTo x="20903" y="20571"/>
              <wp:lineTo x="20903" y="0"/>
              <wp:lineTo x="0" y="0"/>
            </wp:wrapPolygon>
          </wp:wrapTight>
          <wp:docPr id="3" name="Picture 3" descr="C:\Users\User\AppData\Local\Microsoft\Windows\INetCache\Content.MSO\543BE32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MSO\543BE32C.tmp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0768" behindDoc="1" locked="0" layoutInCell="1" allowOverlap="1" wp14:anchorId="080E6779" wp14:editId="2BA43FE9">
          <wp:simplePos x="0" y="0"/>
          <wp:positionH relativeFrom="column">
            <wp:posOffset>-521335</wp:posOffset>
          </wp:positionH>
          <wp:positionV relativeFrom="page">
            <wp:posOffset>10023702</wp:posOffset>
          </wp:positionV>
          <wp:extent cx="476885" cy="476885"/>
          <wp:effectExtent l="0" t="0" r="0" b="0"/>
          <wp:wrapTight wrapText="bothSides">
            <wp:wrapPolygon edited="0">
              <wp:start x="0" y="0"/>
              <wp:lineTo x="0" y="20708"/>
              <wp:lineTo x="20708" y="20708"/>
              <wp:lineTo x="20708" y="0"/>
              <wp:lineTo x="0" y="0"/>
            </wp:wrapPolygon>
          </wp:wrapTight>
          <wp:docPr id="8" name="Picture 8" descr="F:\GERALDINE FOLDERS\OFSTED REPORTS\Feb 16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ERALDINE FOLDERS\OFSTED REPORTS\Feb 16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10648" w14:textId="77777777" w:rsidR="00126A61" w:rsidRDefault="00126A61">
      <w:r>
        <w:separator/>
      </w:r>
    </w:p>
  </w:footnote>
  <w:footnote w:type="continuationSeparator" w:id="0">
    <w:p w14:paraId="6B25ABAE" w14:textId="77777777" w:rsidR="00126A61" w:rsidRDefault="00126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2B58"/>
    <w:multiLevelType w:val="hybridMultilevel"/>
    <w:tmpl w:val="2FDE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33CEC"/>
    <w:multiLevelType w:val="multilevel"/>
    <w:tmpl w:val="CB78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F60119"/>
    <w:multiLevelType w:val="hybridMultilevel"/>
    <w:tmpl w:val="77AEA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24"/>
    <w:rsid w:val="00085238"/>
    <w:rsid w:val="000C05AE"/>
    <w:rsid w:val="0011794B"/>
    <w:rsid w:val="00126A61"/>
    <w:rsid w:val="001928D9"/>
    <w:rsid w:val="00244DF4"/>
    <w:rsid w:val="002A31A0"/>
    <w:rsid w:val="002A5858"/>
    <w:rsid w:val="002B6824"/>
    <w:rsid w:val="00305BD2"/>
    <w:rsid w:val="00306B99"/>
    <w:rsid w:val="003638C8"/>
    <w:rsid w:val="0036507B"/>
    <w:rsid w:val="003E4298"/>
    <w:rsid w:val="004872BB"/>
    <w:rsid w:val="00525E24"/>
    <w:rsid w:val="005D40F2"/>
    <w:rsid w:val="008A7998"/>
    <w:rsid w:val="008D54A3"/>
    <w:rsid w:val="008E186F"/>
    <w:rsid w:val="00986BC7"/>
    <w:rsid w:val="009B37FC"/>
    <w:rsid w:val="00B1132C"/>
    <w:rsid w:val="00B22967"/>
    <w:rsid w:val="00BB4B0D"/>
    <w:rsid w:val="00BE0F48"/>
    <w:rsid w:val="00D60930"/>
    <w:rsid w:val="00D8252D"/>
    <w:rsid w:val="00E23369"/>
    <w:rsid w:val="00E95926"/>
    <w:rsid w:val="00ED21A8"/>
    <w:rsid w:val="00F8146B"/>
    <w:rsid w:val="00FD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A442AE8"/>
  <w15:docId w15:val="{A3A4D3BA-D749-4E1A-B074-D8F606CA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25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25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38C8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BC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D262D"/>
    <w:rPr>
      <w:b/>
      <w:bCs/>
    </w:rPr>
  </w:style>
  <w:style w:type="character" w:styleId="Emphasis">
    <w:name w:val="Emphasis"/>
    <w:basedOn w:val="DefaultParagraphFont"/>
    <w:uiPriority w:val="20"/>
    <w:qFormat/>
    <w:rsid w:val="00FD26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hyperlink" Target="https://www.google.co.uk/url?sa=i&amp;rct=j&amp;q=&amp;esrc=s&amp;source=images&amp;cd=&amp;cad=rja&amp;uact=8&amp;ved=2ahUKEwjygL6Q7dPdAhWMBsAKHV_DB9YQjRx6BAgBEAU&amp;url=https%3A%2F%2Fhillsideprimary.org.uk%2Fschool-games-gold-mark-award%2F&amp;psig=AOvVaw2W9oJcnviv1v_o8uxny9v6&amp;ust=1537885675764531" TargetMode="External"/><Relationship Id="rId12" Type="http://schemas.openxmlformats.org/officeDocument/2006/relationships/image" Target="media/image13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2.png"/><Relationship Id="rId5" Type="http://schemas.openxmlformats.org/officeDocument/2006/relationships/image" Target="media/image7.pn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.pickering\Downloads\Letterhead%202023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2023 template.dotx</Template>
  <TotalTime>8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7</cp:revision>
  <cp:lastPrinted>2024-09-01T16:03:00Z</cp:lastPrinted>
  <dcterms:created xsi:type="dcterms:W3CDTF">2026-04-15T13:01:00Z</dcterms:created>
  <dcterms:modified xsi:type="dcterms:W3CDTF">2026-04-21T07:23:00Z</dcterms:modified>
</cp:coreProperties>
</file>